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28" w:rsidRPr="00E22D3C" w:rsidRDefault="00093889" w:rsidP="00093889">
      <w:pPr>
        <w:pStyle w:val="a3"/>
        <w:jc w:val="center"/>
        <w:rPr>
          <w:rFonts w:ascii="Comic Sans MS" w:hAnsi="Comic Sans MS"/>
          <w:b/>
          <w:color w:val="FF0000"/>
          <w:sz w:val="28"/>
          <w:szCs w:val="28"/>
          <w:u w:val="single"/>
        </w:rPr>
      </w:pPr>
      <w:r w:rsidRPr="00E22D3C">
        <w:rPr>
          <w:rFonts w:ascii="Comic Sans MS" w:hAnsi="Comic Sans MS"/>
          <w:b/>
          <w:color w:val="FF0000"/>
          <w:sz w:val="28"/>
          <w:szCs w:val="28"/>
          <w:u w:val="single"/>
        </w:rPr>
        <w:t>Памятка для педагогов</w:t>
      </w:r>
    </w:p>
    <w:p w:rsidR="00C64B7B" w:rsidRPr="00393576" w:rsidRDefault="00C64B7B" w:rsidP="00093889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122760" w:rsidRPr="00393576" w:rsidRDefault="00375128" w:rsidP="003751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Татарский алфавит имеет </w:t>
      </w:r>
      <w:proofErr w:type="gramStart"/>
      <w:r w:rsidRPr="00393576">
        <w:rPr>
          <w:rFonts w:ascii="Times New Roman" w:hAnsi="Times New Roman"/>
          <w:sz w:val="24"/>
          <w:szCs w:val="24"/>
        </w:rPr>
        <w:t>дополнительные</w:t>
      </w:r>
      <w:proofErr w:type="gramEnd"/>
      <w:r w:rsidRPr="00393576">
        <w:rPr>
          <w:rFonts w:ascii="Times New Roman" w:hAnsi="Times New Roman"/>
          <w:sz w:val="24"/>
          <w:szCs w:val="24"/>
        </w:rPr>
        <w:t xml:space="preserve"> 6 букв, которых нет в русском алфавите:</w:t>
      </w:r>
    </w:p>
    <w:p w:rsidR="007B68B0" w:rsidRPr="00393576" w:rsidRDefault="007B68B0" w:rsidP="0012276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128" w:rsidRPr="00393576" w:rsidRDefault="00375128" w:rsidP="0012276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Ә,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Ө,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Ү,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Җ,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Ң,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</w:p>
    <w:p w:rsidR="005E12B2" w:rsidRPr="00393576" w:rsidRDefault="005E12B2" w:rsidP="0012276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Ә – </w:t>
      </w:r>
      <w:r w:rsidRPr="00393576">
        <w:rPr>
          <w:rFonts w:ascii="Times New Roman" w:hAnsi="Times New Roman"/>
          <w:sz w:val="24"/>
          <w:szCs w:val="24"/>
          <w:lang w:val="tt-RU"/>
        </w:rPr>
        <w:t>Әти(папа),  әтәч (петух), әче (кислый)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Ө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өстәл (стол), өрек (урюк), өч (три)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Ү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үрдәк (утка), үлән (трава), үсә (растет)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="00CE707C">
        <w:rPr>
          <w:rFonts w:ascii="Times New Roman" w:hAnsi="Times New Roman"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>иләк (ягода), җил (ветер), җир –(земля)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миңа(мне), сиңа (тебе), синең (твой, твое, твоя), аның (его)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һәм (и - предлог), һәйкәл (памятник), һава (воздух)</w:t>
      </w:r>
    </w:p>
    <w:p w:rsidR="007B68B0" w:rsidRPr="00393576" w:rsidRDefault="007B68B0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122760" w:rsidRPr="00393576" w:rsidRDefault="00375128" w:rsidP="00093889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А-Ә,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О-Ө,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У-Ү,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</w:rPr>
        <w:t>Ж-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Җ,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Н-Ң,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Х-Һ.</w:t>
      </w:r>
    </w:p>
    <w:p w:rsidR="005E12B2" w:rsidRPr="00393576" w:rsidRDefault="005E12B2" w:rsidP="00093889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Гласные буквы татарского алфавита делятся на твердые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и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мягкие </w:t>
      </w:r>
    </w:p>
    <w:p w:rsidR="007B68B0" w:rsidRPr="00393576" w:rsidRDefault="007B68B0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Твердые гласные: А, О, У, Ы </w:t>
      </w:r>
    </w:p>
    <w:p w:rsidR="007B68B0" w:rsidRPr="00393576" w:rsidRDefault="007B68B0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Мягкие гласные: Ә, Ө, И, Ү, Э</w:t>
      </w:r>
    </w:p>
    <w:p w:rsidR="005E12B2" w:rsidRPr="00393576" w:rsidRDefault="005E12B2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5E12B2" w:rsidRPr="00393576" w:rsidRDefault="00375128" w:rsidP="00375128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Показат</w:t>
      </w:r>
      <w:r w:rsidRPr="00393576">
        <w:rPr>
          <w:rFonts w:ascii="Times New Roman" w:hAnsi="Times New Roman"/>
          <w:sz w:val="24"/>
          <w:szCs w:val="24"/>
        </w:rPr>
        <w:t xml:space="preserve">ель множественного числа для всех частей речи: </w:t>
      </w:r>
      <w:r w:rsidRPr="00393576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393576">
        <w:rPr>
          <w:rFonts w:ascii="Times New Roman" w:hAnsi="Times New Roman"/>
          <w:b/>
          <w:i/>
          <w:sz w:val="24"/>
          <w:szCs w:val="24"/>
        </w:rPr>
        <w:t>лар</w:t>
      </w:r>
      <w:proofErr w:type="spellEnd"/>
      <w:r w:rsidRPr="00393576">
        <w:rPr>
          <w:rFonts w:ascii="Times New Roman" w:hAnsi="Times New Roman"/>
          <w:b/>
          <w:i/>
          <w:sz w:val="24"/>
          <w:szCs w:val="24"/>
        </w:rPr>
        <w:t>,</w:t>
      </w:r>
      <w:r w:rsidR="005E12B2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i/>
          <w:sz w:val="24"/>
          <w:szCs w:val="24"/>
        </w:rPr>
        <w:t>-л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әр</w:t>
      </w:r>
      <w:r w:rsidRPr="00393576">
        <w:rPr>
          <w:rFonts w:ascii="Times New Roman" w:hAnsi="Times New Roman"/>
          <w:i/>
          <w:sz w:val="24"/>
          <w:szCs w:val="24"/>
          <w:lang w:val="tt-RU"/>
        </w:rPr>
        <w:t>,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75128" w:rsidRPr="00393576" w:rsidRDefault="005E12B2" w:rsidP="00375128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Исключение: </w:t>
      </w:r>
      <w:r w:rsidR="00375128" w:rsidRPr="00393576">
        <w:rPr>
          <w:rFonts w:ascii="Times New Roman" w:hAnsi="Times New Roman"/>
          <w:sz w:val="24"/>
          <w:szCs w:val="24"/>
        </w:rPr>
        <w:t xml:space="preserve">после носовых звуков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>–м,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 -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>н</w:t>
      </w:r>
      <w:r w:rsidR="00375128" w:rsidRPr="00393576">
        <w:rPr>
          <w:rFonts w:ascii="Times New Roman" w:hAnsi="Times New Roman"/>
          <w:sz w:val="24"/>
          <w:szCs w:val="24"/>
        </w:rPr>
        <w:t xml:space="preserve"> превращаются в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>–нар,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375128" w:rsidRPr="00393576">
        <w:rPr>
          <w:rFonts w:ascii="Times New Roman" w:hAnsi="Times New Roman"/>
          <w:b/>
          <w:i/>
          <w:sz w:val="24"/>
          <w:szCs w:val="24"/>
          <w:lang w:val="tt-RU"/>
        </w:rPr>
        <w:t>нәр;</w:t>
      </w:r>
    </w:p>
    <w:p w:rsidR="00375128" w:rsidRPr="00393576" w:rsidRDefault="005E12B2" w:rsidP="00C64B7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Куя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н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- куян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на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р (заяц- зайцы)</w:t>
      </w:r>
    </w:p>
    <w:p w:rsidR="005E12B2" w:rsidRPr="00393576" w:rsidRDefault="00C64B7B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Калә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м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- каләм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нә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р (карандаш- карандаши)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         </w:t>
      </w:r>
    </w:p>
    <w:p w:rsidR="005E12B2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Аю-аю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ла</w:t>
      </w:r>
      <w:r w:rsidRPr="00393576">
        <w:rPr>
          <w:rFonts w:ascii="Times New Roman" w:hAnsi="Times New Roman"/>
          <w:sz w:val="24"/>
          <w:szCs w:val="24"/>
          <w:lang w:val="tt-RU"/>
        </w:rPr>
        <w:t>р (медведь-медведи)</w:t>
      </w:r>
    </w:p>
    <w:p w:rsidR="005E12B2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sz w:val="24"/>
          <w:szCs w:val="24"/>
          <w:lang w:val="tt-RU"/>
        </w:rPr>
        <w:t xml:space="preserve">           </w:t>
      </w:r>
      <w:r w:rsidRPr="00393576">
        <w:rPr>
          <w:rFonts w:ascii="Times New Roman" w:hAnsi="Times New Roman"/>
          <w:sz w:val="24"/>
          <w:szCs w:val="24"/>
          <w:lang w:val="tt-RU"/>
        </w:rPr>
        <w:t>Керпе- керпе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ләр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(ёж- ежи)</w:t>
      </w:r>
    </w:p>
    <w:p w:rsidR="00122760" w:rsidRPr="00393576" w:rsidRDefault="00122760" w:rsidP="00C64B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C64B7B" w:rsidRPr="00393576" w:rsidRDefault="00C64B7B" w:rsidP="00093889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811849" w:rsidRPr="00E22D3C" w:rsidRDefault="00122760" w:rsidP="00C64B7B">
      <w:pPr>
        <w:pStyle w:val="a3"/>
        <w:jc w:val="center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  <w:r w:rsidRPr="00E22D3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Запомните эти вежливые слова!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Здравствуйте!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Здравствуй!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Привет!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булыгыз!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 свидания! (мн. число)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 свидания! (ед.число)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Рәхмәт!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Спасибо!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Зур рәхмәт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Большое спасибо!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зур рәхмәт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Огромное спасибо!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Доброе утро!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Добрый день!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Добрый вечер!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Тәмле!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Вкусно!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тәмле!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Очень вкусно!</w:t>
      </w:r>
    </w:p>
    <w:p w:rsidR="00122760" w:rsidRPr="00393576" w:rsidRDefault="00C64B7B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Матур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Красиво!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матур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Очень красиво.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матур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Ты красив.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Хәлләрегез ничек?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Как ваши дела?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, яхшы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Хорошо.</w:t>
      </w:r>
    </w:p>
    <w:p w:rsidR="00F815B2" w:rsidRPr="00393576" w:rsidRDefault="00C64B7B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Бик яхшы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Очень хорошо.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Спокойной ночи!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Ашларыгыз тәмле булсын!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Приятного аппетита!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Добро пожаловать!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Зинһар өчен!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-Пожалуйста!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Извини!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итегез!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Извините!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Исәнлеккә- саулыкка!- Будьте здоровы!</w:t>
      </w:r>
    </w:p>
    <w:p w:rsidR="005E12B2" w:rsidRPr="00393576" w:rsidRDefault="005E12B2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811849" w:rsidRPr="00E22D3C" w:rsidRDefault="00F815B2" w:rsidP="00C64B7B">
      <w:pPr>
        <w:pStyle w:val="a3"/>
        <w:jc w:val="center"/>
        <w:rPr>
          <w:rFonts w:ascii="Times New Roman" w:hAnsi="Times New Roman"/>
          <w:b/>
          <w:i/>
          <w:color w:val="FF000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FF0000"/>
          <w:sz w:val="24"/>
          <w:szCs w:val="24"/>
          <w:u w:val="single"/>
          <w:lang w:val="tt-RU"/>
        </w:rPr>
        <w:t>Расскажите о себе.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Сезнең исемегез ничек? –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Как вас зовут?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Минем исемем ...... – Меня зовут.....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Синең</w:t>
      </w:r>
      <w:r w:rsidR="002342BE" w:rsidRPr="00393576">
        <w:rPr>
          <w:rFonts w:ascii="Times New Roman" w:hAnsi="Times New Roman"/>
          <w:sz w:val="24"/>
          <w:szCs w:val="24"/>
          <w:lang w:val="tt-RU"/>
        </w:rPr>
        <w:t xml:space="preserve"> исемең ничек? – Как тебя зовут?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Минем исемем..... –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Меня зовут.....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Сезнең фамилиягез ничек? – Как ваша фамилия?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Минем фамилиям...... 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– </w:t>
      </w:r>
      <w:r w:rsidRPr="00393576">
        <w:rPr>
          <w:rFonts w:ascii="Times New Roman" w:hAnsi="Times New Roman"/>
          <w:sz w:val="24"/>
          <w:szCs w:val="24"/>
          <w:lang w:val="tt-RU"/>
        </w:rPr>
        <w:t>Моя фамилия......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Синең фамилияң ничек? – Как твоя фамилия?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Минем фамилиям......</w:t>
      </w:r>
      <w:r w:rsidR="009F710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– </w:t>
      </w:r>
      <w:r w:rsidR="009F7109" w:rsidRPr="00393576">
        <w:rPr>
          <w:rFonts w:ascii="Times New Roman" w:hAnsi="Times New Roman"/>
          <w:sz w:val="24"/>
          <w:szCs w:val="24"/>
          <w:lang w:val="tt-RU"/>
        </w:rPr>
        <w:t>Моя фамилия......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Сезгә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393576">
        <w:rPr>
          <w:rFonts w:ascii="Times New Roman" w:hAnsi="Times New Roman"/>
          <w:sz w:val="24"/>
          <w:szCs w:val="24"/>
        </w:rPr>
        <w:t>Сколько вам лет?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Миңа ..... яш</w:t>
      </w:r>
      <w:r w:rsidRPr="00393576">
        <w:rPr>
          <w:rFonts w:ascii="Times New Roman" w:hAnsi="Times New Roman"/>
          <w:sz w:val="24"/>
          <w:szCs w:val="24"/>
        </w:rPr>
        <w:t>ь.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Мне ...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лет.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Сиңа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>Тебе сколько лет?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Ми</w:t>
      </w:r>
      <w:r w:rsidRPr="00393576">
        <w:rPr>
          <w:rFonts w:ascii="Times New Roman" w:hAnsi="Times New Roman"/>
          <w:sz w:val="24"/>
          <w:szCs w:val="24"/>
          <w:lang w:val="tt-RU"/>
        </w:rPr>
        <w:t>ңа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 xml:space="preserve"> ....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>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>яш</w:t>
      </w:r>
      <w:r w:rsidRPr="00393576">
        <w:rPr>
          <w:rFonts w:ascii="Times New Roman" w:hAnsi="Times New Roman"/>
          <w:sz w:val="24"/>
          <w:szCs w:val="24"/>
        </w:rPr>
        <w:t>ь</w:t>
      </w:r>
      <w:r w:rsidR="005E12B2" w:rsidRPr="00393576">
        <w:rPr>
          <w:rFonts w:ascii="Times New Roman" w:hAnsi="Times New Roman"/>
          <w:sz w:val="24"/>
          <w:szCs w:val="24"/>
        </w:rPr>
        <w:t>.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Мне…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</w:rPr>
        <w:t xml:space="preserve"> лет.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Сез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яшисез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Где вы живёте?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 xml:space="preserve">Мин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="005E12B2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93576">
        <w:rPr>
          <w:rFonts w:ascii="Times New Roman" w:hAnsi="Times New Roman"/>
          <w:sz w:val="24"/>
          <w:szCs w:val="24"/>
        </w:rPr>
        <w:t>Син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ң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?</w:t>
      </w:r>
      <w:r w:rsidR="005E12B2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Где ты </w:t>
      </w:r>
      <w:r w:rsidRPr="00393576">
        <w:rPr>
          <w:rFonts w:ascii="Times New Roman" w:hAnsi="Times New Roman"/>
          <w:sz w:val="24"/>
          <w:szCs w:val="24"/>
        </w:rPr>
        <w:t>живёшь?</w:t>
      </w:r>
    </w:p>
    <w:p w:rsidR="009F7109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="009F7109" w:rsidRPr="00393576">
        <w:rPr>
          <w:rFonts w:ascii="Times New Roman" w:hAnsi="Times New Roman"/>
          <w:sz w:val="24"/>
          <w:szCs w:val="24"/>
        </w:rPr>
        <w:t xml:space="preserve"> Я живу в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="009F7109"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="009F7109"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  <w:u w:val="single"/>
        </w:rPr>
        <w:t>Сезне</w:t>
      </w:r>
      <w:proofErr w:type="spellEnd"/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ң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</w:t>
      </w:r>
      <w:proofErr w:type="gramStart"/>
      <w:r w:rsidR="005E12B2" w:rsidRPr="00393576">
        <w:rPr>
          <w:rFonts w:ascii="Times New Roman" w:hAnsi="Times New Roman"/>
          <w:sz w:val="24"/>
          <w:szCs w:val="24"/>
          <w:lang w:val="tt-RU"/>
        </w:rPr>
        <w:t>р</w:t>
      </w:r>
      <w:proofErr w:type="gramEnd"/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бар?–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Кто ест</w:t>
      </w:r>
      <w:r w:rsidR="00EE66F3" w:rsidRPr="00393576">
        <w:rPr>
          <w:rFonts w:ascii="Times New Roman" w:hAnsi="Times New Roman"/>
          <w:sz w:val="24"/>
          <w:szCs w:val="24"/>
        </w:rPr>
        <w:t>ь в вашей</w:t>
      </w:r>
      <w:r w:rsidRPr="00393576">
        <w:rPr>
          <w:rFonts w:ascii="Times New Roman" w:hAnsi="Times New Roman"/>
          <w:sz w:val="24"/>
          <w:szCs w:val="24"/>
        </w:rPr>
        <w:t xml:space="preserve"> в семье?</w:t>
      </w:r>
    </w:p>
    <w:p w:rsidR="0081184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393576">
        <w:rPr>
          <w:rFonts w:ascii="Times New Roman" w:hAnsi="Times New Roman"/>
          <w:sz w:val="24"/>
          <w:szCs w:val="24"/>
        </w:rPr>
        <w:t>д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 мин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393576">
        <w:rPr>
          <w:rFonts w:ascii="Times New Roman" w:hAnsi="Times New Roman"/>
          <w:sz w:val="24"/>
          <w:szCs w:val="24"/>
          <w:lang w:val="tt-RU"/>
        </w:rPr>
        <w:t>я), әни (мама), әти (папа),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әби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(бабушка), бабай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(дедушка), апа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(сестра), абый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(братишка) бар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(есть).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u w:val="single"/>
          <w:lang w:val="tt-RU"/>
        </w:rPr>
        <w:t>Синең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</w:t>
      </w:r>
      <w:r w:rsidR="005E12B2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Кто ест</w:t>
      </w:r>
      <w:r w:rsidR="00EE66F3" w:rsidRPr="00393576">
        <w:rPr>
          <w:rFonts w:ascii="Times New Roman" w:hAnsi="Times New Roman"/>
          <w:sz w:val="24"/>
          <w:szCs w:val="24"/>
        </w:rPr>
        <w:t>ь в твоей семье?</w:t>
      </w:r>
    </w:p>
    <w:p w:rsidR="004F0D74" w:rsidRPr="00393576" w:rsidRDefault="00EE66F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393576">
        <w:rPr>
          <w:rFonts w:ascii="Times New Roman" w:hAnsi="Times New Roman"/>
          <w:sz w:val="24"/>
          <w:szCs w:val="24"/>
        </w:rPr>
        <w:t>д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 мин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(я), әни (мама), әти (папа),әби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бабушка), бабай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(дедушка), апа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(сестра), абый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(братишка) бар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(есть).</w:t>
      </w:r>
    </w:p>
    <w:p w:rsidR="004F0D74" w:rsidRPr="00393576" w:rsidRDefault="004F0D74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F0D74" w:rsidRPr="00E22D3C" w:rsidRDefault="004F0D74" w:rsidP="00093889">
      <w:pPr>
        <w:pStyle w:val="a3"/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E22D3C">
        <w:rPr>
          <w:rFonts w:ascii="Times New Roman" w:hAnsi="Times New Roman"/>
          <w:b/>
          <w:color w:val="FF0000"/>
          <w:sz w:val="24"/>
          <w:szCs w:val="24"/>
          <w:lang w:val="tt-RU"/>
        </w:rPr>
        <w:t>Учите с нами!</w:t>
      </w:r>
    </w:p>
    <w:p w:rsidR="004F0D74" w:rsidRPr="00393576" w:rsidRDefault="004F0D74" w:rsidP="00093889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Шайхи Маннур.</w:t>
      </w:r>
    </w:p>
    <w:p w:rsidR="004F0D74" w:rsidRPr="00393576" w:rsidRDefault="004F0D74" w:rsidP="0081184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Татарча да яхшы бел,</w:t>
      </w:r>
    </w:p>
    <w:p w:rsidR="004F0D74" w:rsidRPr="00393576" w:rsidRDefault="004F0D74" w:rsidP="0081184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Русча да яхшы бел.</w:t>
      </w:r>
    </w:p>
    <w:p w:rsidR="004F0D74" w:rsidRPr="00393576" w:rsidRDefault="004F0D74" w:rsidP="0081184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Икесе дә безнең өчен,</w:t>
      </w:r>
    </w:p>
    <w:p w:rsidR="00811849" w:rsidRPr="00393576" w:rsidRDefault="004F0D74" w:rsidP="0009388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Иң кирәкле, затлы тел.</w:t>
      </w:r>
    </w:p>
    <w:p w:rsidR="004F0D74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  <w:lang w:val="tt-RU"/>
        </w:rPr>
        <w:t>Знай татарский ты язык,</w:t>
      </w:r>
    </w:p>
    <w:p w:rsidR="004F0D74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  <w:lang w:val="tt-RU"/>
        </w:rPr>
        <w:t>Знай и русский ты язык.</w:t>
      </w:r>
    </w:p>
    <w:p w:rsidR="004F0D74" w:rsidRPr="00393576" w:rsidRDefault="00811849" w:rsidP="00811849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  <w:lang w:val="tt-RU"/>
        </w:rPr>
        <w:t>Оба очен</w:t>
      </w:r>
      <w:r w:rsidR="004F0D74" w:rsidRPr="00393576">
        <w:rPr>
          <w:rFonts w:ascii="Times New Roman" w:hAnsi="Times New Roman"/>
          <w:sz w:val="24"/>
          <w:szCs w:val="24"/>
        </w:rPr>
        <w:t>ь нам нужны,</w:t>
      </w:r>
    </w:p>
    <w:p w:rsidR="004F0D74" w:rsidRPr="00393576" w:rsidRDefault="00811849" w:rsidP="00093889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</w:rPr>
        <w:t>Одинаковы важны.</w:t>
      </w:r>
    </w:p>
    <w:p w:rsidR="005E12B2" w:rsidRPr="00E22D3C" w:rsidRDefault="005E12B2" w:rsidP="00093889">
      <w:pPr>
        <w:pStyle w:val="a3"/>
        <w:rPr>
          <w:rFonts w:ascii="Times New Roman" w:hAnsi="Times New Roman"/>
          <w:b/>
          <w:color w:val="0070C0"/>
          <w:sz w:val="24"/>
          <w:szCs w:val="24"/>
          <w:lang w:val="tt-RU"/>
        </w:rPr>
      </w:pPr>
    </w:p>
    <w:p w:rsidR="00F50E5D" w:rsidRPr="00E22D3C" w:rsidRDefault="00477134" w:rsidP="005E12B2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lang w:val="tt-RU"/>
        </w:rPr>
      </w:pPr>
      <w:proofErr w:type="spellStart"/>
      <w:r w:rsidRPr="00E22D3C">
        <w:rPr>
          <w:rFonts w:ascii="Times New Roman" w:hAnsi="Times New Roman"/>
          <w:b/>
          <w:i/>
          <w:color w:val="0070C0"/>
          <w:sz w:val="24"/>
          <w:szCs w:val="24"/>
        </w:rPr>
        <w:t>Саннар</w:t>
      </w:r>
      <w:proofErr w:type="spellEnd"/>
      <w:r w:rsidRPr="00E22D3C">
        <w:rPr>
          <w:rFonts w:ascii="Times New Roman" w:hAnsi="Times New Roman"/>
          <w:b/>
          <w:i/>
          <w:color w:val="0070C0"/>
          <w:sz w:val="24"/>
          <w:szCs w:val="24"/>
        </w:rPr>
        <w:t xml:space="preserve"> </w:t>
      </w:r>
      <w:r w:rsidR="005E12B2" w:rsidRPr="00E22D3C">
        <w:rPr>
          <w:rFonts w:ascii="Times New Roman" w:hAnsi="Times New Roman"/>
          <w:b/>
          <w:i/>
          <w:color w:val="0070C0"/>
          <w:sz w:val="24"/>
          <w:szCs w:val="24"/>
        </w:rPr>
        <w:t>–</w:t>
      </w:r>
      <w:r w:rsidR="004F0D74" w:rsidRPr="00E22D3C">
        <w:rPr>
          <w:rFonts w:ascii="Times New Roman" w:hAnsi="Times New Roman"/>
          <w:b/>
          <w:i/>
          <w:color w:val="0070C0"/>
          <w:sz w:val="24"/>
          <w:szCs w:val="24"/>
        </w:rPr>
        <w:t xml:space="preserve"> Числа</w:t>
      </w:r>
    </w:p>
    <w:p w:rsidR="005E12B2" w:rsidRPr="00393576" w:rsidRDefault="005E12B2" w:rsidP="00093889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1-бер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11-унбер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2-ике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12-унике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3-өч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13-унөч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30-утыз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4-дүрт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14-ундүрт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40-кырык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5-биш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15-унбиш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50-илле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6-алты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16-уналты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60-алтмыш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7-җиде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17-унҗиде</w:t>
            </w:r>
          </w:p>
        </w:tc>
        <w:tc>
          <w:tcPr>
            <w:tcW w:w="3191" w:type="dxa"/>
            <w:shd w:val="clear" w:color="auto" w:fill="auto"/>
          </w:tcPr>
          <w:p w:rsidR="00F50E5D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70-җитмеш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8-сигез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18-унсигез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80-сиксән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9-тугыз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19-унтугыз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90-туксан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6966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10-ун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6966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20-егерме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6966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100-йөз</w:t>
            </w:r>
          </w:p>
        </w:tc>
      </w:tr>
    </w:tbl>
    <w:p w:rsidR="005E12B2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E12B2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Бер ак куян (один белый заяц). 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F0D74" w:rsidRPr="00393576" w:rsidRDefault="00F50E5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 кызыл алма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( два красных яблока)</w:t>
      </w:r>
    </w:p>
    <w:p w:rsidR="005E12B2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F50E5D" w:rsidRPr="00E22D3C" w:rsidRDefault="00F50E5D" w:rsidP="005E12B2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lang w:val="tt-RU"/>
        </w:rPr>
        <w:t>Атна көннәре</w:t>
      </w:r>
      <w:r w:rsidR="005E12B2" w:rsidRPr="00E22D3C">
        <w:rPr>
          <w:rFonts w:ascii="Times New Roman" w:hAnsi="Times New Roman"/>
          <w:b/>
          <w:i/>
          <w:color w:val="0070C0"/>
          <w:sz w:val="24"/>
          <w:szCs w:val="24"/>
          <w:lang w:val="tt-RU"/>
        </w:rPr>
        <w:t xml:space="preserve"> – </w:t>
      </w:r>
      <w:r w:rsidR="00477134" w:rsidRPr="00E22D3C">
        <w:rPr>
          <w:rFonts w:ascii="Times New Roman" w:hAnsi="Times New Roman"/>
          <w:b/>
          <w:i/>
          <w:color w:val="0070C0"/>
          <w:sz w:val="24"/>
          <w:szCs w:val="24"/>
          <w:lang w:val="tt-RU"/>
        </w:rPr>
        <w:t>Дни недели</w:t>
      </w: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Дүшәмбе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п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>онедел</w:t>
      </w:r>
      <w:r w:rsidR="00F50E5D" w:rsidRPr="00393576">
        <w:rPr>
          <w:rFonts w:ascii="Times New Roman" w:hAnsi="Times New Roman"/>
          <w:sz w:val="24"/>
          <w:szCs w:val="24"/>
        </w:rPr>
        <w:t>ь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>ник</w:t>
      </w:r>
      <w:r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50E5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Сишәмбе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вторник.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Чәршәмбе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среда.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Пәнҗешәмбе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четверг.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Җомга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пятни</w:t>
      </w:r>
      <w:proofErr w:type="spellStart"/>
      <w:r w:rsidRPr="00393576">
        <w:rPr>
          <w:rFonts w:ascii="Times New Roman" w:hAnsi="Times New Roman"/>
          <w:sz w:val="24"/>
          <w:szCs w:val="24"/>
        </w:rPr>
        <w:t>ца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Шимб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суббота.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Якшәмбе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воскресен</w:t>
      </w:r>
      <w:proofErr w:type="spellStart"/>
      <w:r w:rsidRPr="00393576">
        <w:rPr>
          <w:rFonts w:ascii="Times New Roman" w:hAnsi="Times New Roman"/>
          <w:sz w:val="24"/>
          <w:szCs w:val="24"/>
        </w:rPr>
        <w:t>ье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</w:p>
    <w:p w:rsidR="00393576" w:rsidRDefault="00393576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proofErr w:type="gramStart"/>
      <w:r w:rsidRPr="00393576">
        <w:rPr>
          <w:rFonts w:ascii="Times New Roman" w:hAnsi="Times New Roman"/>
          <w:b/>
          <w:i/>
          <w:sz w:val="24"/>
          <w:szCs w:val="24"/>
        </w:rPr>
        <w:t>Б</w:t>
      </w:r>
      <w:proofErr w:type="gramEnd"/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үген</w:t>
      </w:r>
      <w:r w:rsidR="00BC04D8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дүшәмбе 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- Сегодня понедел</w:t>
      </w:r>
      <w:r w:rsidRPr="00393576">
        <w:rPr>
          <w:rFonts w:ascii="Times New Roman" w:hAnsi="Times New Roman"/>
          <w:b/>
          <w:i/>
          <w:sz w:val="24"/>
          <w:szCs w:val="24"/>
        </w:rPr>
        <w:t>ь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ник.</w:t>
      </w:r>
    </w:p>
    <w:p w:rsidR="006966CD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Иртәгә- сишәмбе </w:t>
      </w:r>
      <w:r w:rsidR="006966CD" w:rsidRPr="00393576">
        <w:rPr>
          <w:rFonts w:ascii="Times New Roman" w:hAnsi="Times New Roman"/>
          <w:b/>
          <w:i/>
          <w:sz w:val="24"/>
          <w:szCs w:val="24"/>
          <w:lang w:val="tt-RU"/>
        </w:rPr>
        <w:t>-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6966CD" w:rsidRPr="00393576">
        <w:rPr>
          <w:rFonts w:ascii="Times New Roman" w:hAnsi="Times New Roman"/>
          <w:b/>
          <w:i/>
          <w:sz w:val="24"/>
          <w:szCs w:val="24"/>
          <w:lang w:val="tt-RU"/>
        </w:rPr>
        <w:t>Завтра вторник.</w:t>
      </w:r>
    </w:p>
    <w:p w:rsidR="00BC04D8" w:rsidRPr="00393576" w:rsidRDefault="00BC04D8" w:rsidP="00BC04D8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947237" w:rsidRPr="00E22D3C" w:rsidRDefault="00477134" w:rsidP="00BC04D8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Тематические группы слов</w:t>
      </w:r>
      <w:r w:rsidR="00BC04D8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 xml:space="preserve"> .  </w:t>
      </w:r>
      <w:r w:rsidR="00A901C0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Слова, выражающие лица:</w:t>
      </w:r>
    </w:p>
    <w:p w:rsidR="00BC04D8" w:rsidRPr="00393576" w:rsidRDefault="00BC04D8" w:rsidP="00BC04D8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я                                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Безнең-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наш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ты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Сезнең-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ваш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Ул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он,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она, оно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Аларның-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их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мы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     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Бу-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этот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вы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Теге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тот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Алар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они                          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Үзем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сам(а)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мой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Үзең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-ты сам(а)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Синен –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твой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Үзе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-сам(а)</w:t>
      </w:r>
    </w:p>
    <w:p w:rsidR="00C81573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Анын-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его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947237" w:rsidRPr="00E22D3C" w:rsidRDefault="00947237" w:rsidP="00C64B7B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Обращение: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Дуслар!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Друзья!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дуслар!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Дорогие друзья!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Балалар!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Дети!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Әфәнде!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Господин!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Ханым!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Ханум!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Туташ!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Барышня!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әнием!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Дорогая мама!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EA7C97" w:rsidRPr="00E22D3C" w:rsidRDefault="00B22FAE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Приветствия, по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ж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елания, поздравления: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Здравствуй!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Здравствуйте!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Привет!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юл!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Доброго пути!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Доброе утро!</w:t>
      </w:r>
    </w:p>
    <w:p w:rsidR="00B22FAE" w:rsidRPr="00393576" w:rsidRDefault="0094723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Добрый ден</w:t>
      </w:r>
      <w:r w:rsidRPr="00393576">
        <w:rPr>
          <w:rFonts w:ascii="Times New Roman" w:hAnsi="Times New Roman"/>
          <w:sz w:val="24"/>
          <w:szCs w:val="24"/>
        </w:rPr>
        <w:t>ь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Добрый вечер!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Спокойной ночи!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Бәхетле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булыгыз!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Будь</w:t>
      </w:r>
      <w:r w:rsidRPr="00393576">
        <w:rPr>
          <w:rFonts w:ascii="Times New Roman" w:hAnsi="Times New Roman"/>
          <w:sz w:val="24"/>
          <w:szCs w:val="24"/>
          <w:lang w:val="tt-RU"/>
        </w:rPr>
        <w:t>те счастливы!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Сезгә уңышлар телим!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Желаю вам успехов!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Сезг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бәхет телим!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Желаю вам счасть</w:t>
      </w:r>
      <w:r w:rsidRPr="00393576">
        <w:rPr>
          <w:rFonts w:ascii="Times New Roman" w:hAnsi="Times New Roman"/>
          <w:sz w:val="24"/>
          <w:szCs w:val="24"/>
          <w:lang w:val="tt-RU"/>
        </w:rPr>
        <w:t>я!</w:t>
      </w:r>
    </w:p>
    <w:p w:rsidR="00B22FAE" w:rsidRPr="00393576" w:rsidRDefault="0094723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туган конегез белән котлыйм!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Поздравляю вас с дн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м рож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дения!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Бәйрәм белән!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 праздником!</w:t>
      </w:r>
    </w:p>
    <w:p w:rsidR="00B22FAE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 ял итегез!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Хорошо отдыхайте!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EA7C97" w:rsidRPr="00E22D3C" w:rsidRDefault="00477134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Приглашение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Керегез!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Входите!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Үтегез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П</w:t>
      </w:r>
      <w:r w:rsidRPr="00393576">
        <w:rPr>
          <w:rFonts w:ascii="Times New Roman" w:hAnsi="Times New Roman"/>
          <w:sz w:val="24"/>
          <w:szCs w:val="24"/>
          <w:lang w:val="tt-RU"/>
        </w:rPr>
        <w:t>роходите!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Хуш киләсез!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Добро пожаловать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B22FAE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Добро по</w:t>
      </w:r>
      <w:r w:rsidRPr="00393576">
        <w:rPr>
          <w:rFonts w:ascii="Times New Roman" w:hAnsi="Times New Roman"/>
          <w:sz w:val="24"/>
          <w:szCs w:val="24"/>
        </w:rPr>
        <w:t>ж</w:t>
      </w:r>
      <w:r w:rsidRPr="00393576">
        <w:rPr>
          <w:rFonts w:ascii="Times New Roman" w:hAnsi="Times New Roman"/>
          <w:sz w:val="24"/>
          <w:szCs w:val="24"/>
          <w:lang w:val="tt-RU"/>
        </w:rPr>
        <w:t>аловать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Өстәл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янына рәхим итегез!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Пож</w:t>
      </w:r>
      <w:r w:rsidRPr="00393576">
        <w:rPr>
          <w:rFonts w:ascii="Times New Roman" w:hAnsi="Times New Roman"/>
          <w:sz w:val="24"/>
          <w:szCs w:val="24"/>
          <w:lang w:val="tt-RU"/>
        </w:rPr>
        <w:t>алуйте к столу!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Үтенәм!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Прошу!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кунакка чакырам!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Приглашаю вас в гости!</w:t>
      </w:r>
    </w:p>
    <w:p w:rsidR="00B22FAE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Безгә кунакка килегез!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П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риходите к нам в гости!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Чакыруыгыз өчен рәхмәт!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Спасибо за приглашение!</w:t>
      </w:r>
    </w:p>
    <w:p w:rsidR="00B22FAE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Тагын килегез </w:t>
      </w:r>
      <w:r w:rsidR="00D05410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05410" w:rsidRPr="00393576">
        <w:rPr>
          <w:rFonts w:ascii="Times New Roman" w:hAnsi="Times New Roman"/>
          <w:sz w:val="24"/>
          <w:szCs w:val="24"/>
          <w:lang w:val="tt-RU"/>
        </w:rPr>
        <w:t>Приходите е</w:t>
      </w:r>
      <w:proofErr w:type="spellStart"/>
      <w:r w:rsidR="00D05410" w:rsidRPr="00393576">
        <w:rPr>
          <w:rFonts w:ascii="Times New Roman" w:hAnsi="Times New Roman"/>
          <w:sz w:val="24"/>
          <w:szCs w:val="24"/>
        </w:rPr>
        <w:t>щё</w:t>
      </w:r>
      <w:proofErr w:type="spellEnd"/>
      <w:r w:rsidR="00D05410"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D05410" w:rsidRPr="00393576" w:rsidRDefault="00D0541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Кил</w:t>
      </w:r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алмыйм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Не могу придти.</w:t>
      </w:r>
    </w:p>
    <w:p w:rsidR="00D05410" w:rsidRPr="00393576" w:rsidRDefault="00D0541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A7C97" w:rsidRPr="00E22D3C" w:rsidRDefault="00D05410" w:rsidP="00093889">
      <w:pPr>
        <w:pStyle w:val="a3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Вопросы</w:t>
      </w:r>
    </w:p>
    <w:p w:rsidR="00BC04D8" w:rsidRPr="00393576" w:rsidRDefault="00BC04D8" w:rsidP="00093889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D05410" w:rsidRPr="00393576">
        <w:tc>
          <w:tcPr>
            <w:tcW w:w="4785" w:type="dxa"/>
            <w:shd w:val="clear" w:color="auto" w:fill="auto"/>
          </w:tcPr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?-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Кто?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Нәрсә?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Что?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Где?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Кайчан?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Когда?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Кая?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Куда?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Откуда?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У кого?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Кемнән?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От кого?</w:t>
            </w:r>
          </w:p>
          <w:p w:rsidR="00D05410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Кемнеке?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Чей?</w:t>
            </w:r>
          </w:p>
        </w:tc>
        <w:tc>
          <w:tcPr>
            <w:tcW w:w="4785" w:type="dxa"/>
            <w:shd w:val="clear" w:color="auto" w:fill="auto"/>
          </w:tcPr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 өчен?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Зачем?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Кайсы?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Который</w:t>
            </w:r>
            <w:r w:rsidR="00873EEF" w:rsidRPr="00393576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кем?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 Это кто?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нәрсә?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Это что?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Нинди?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Какой?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Ничек?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Как?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Ничәнче?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Который?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Нигә?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Почему?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У кого?</w:t>
            </w:r>
          </w:p>
        </w:tc>
      </w:tr>
    </w:tbl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A7C97" w:rsidRPr="00E22D3C" w:rsidRDefault="00BC04D8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Согласие. Отказ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Да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Хәзер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ейчас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Ярый, ярар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Л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адно.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В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ерно.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Әлбәттә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 К</w:t>
      </w:r>
      <w:r w:rsidRPr="00393576">
        <w:rPr>
          <w:rFonts w:ascii="Times New Roman" w:hAnsi="Times New Roman"/>
          <w:sz w:val="24"/>
          <w:szCs w:val="24"/>
          <w:lang w:val="tt-RU"/>
        </w:rPr>
        <w:t>онечно.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ет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Юк, алай түгел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ет, не так.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Ярамый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Нель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зя.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Теләмим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-Не хочу.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 вакытым юк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Нет у меня времени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түгел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Неверно.</w:t>
      </w:r>
    </w:p>
    <w:p w:rsidR="00EA7C97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A446C" w:rsidRPr="00E22D3C" w:rsidRDefault="004658CB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Прос</w:t>
      </w:r>
      <w:proofErr w:type="spellStart"/>
      <w:r w:rsidR="00BC04D8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ьба</w:t>
      </w:r>
      <w:proofErr w:type="spellEnd"/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81573" w:rsidRPr="00393576" w:rsidRDefault="004658CB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Әйтегез әле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....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 Скажите пож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алуйста....</w:t>
      </w: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Языгыз әле....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Напишите пож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алуйста....</w:t>
      </w: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Утырыгыз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садитесь</w:t>
      </w: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Сорарга ярыймы?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Можно спросить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?</w:t>
      </w:r>
    </w:p>
    <w:p w:rsidR="00FA446C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Ишекне ачыгыз әле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Пожалуйста, откройте дверь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A446C" w:rsidRPr="00393576" w:rsidRDefault="00FA446C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A7C97" w:rsidRPr="00E22D3C" w:rsidRDefault="00EA7C97" w:rsidP="00122760">
      <w:pPr>
        <w:pStyle w:val="a3"/>
        <w:jc w:val="both"/>
        <w:rPr>
          <w:rFonts w:ascii="Times New Roman" w:hAnsi="Times New Roman"/>
          <w:color w:val="0070C0"/>
          <w:sz w:val="24"/>
          <w:szCs w:val="24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Одобрение.</w:t>
      </w:r>
      <w:r w:rsidR="00BC04D8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 xml:space="preserve"> 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К</w:t>
      </w:r>
      <w:r w:rsidR="00FA446C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омплимент</w:t>
      </w:r>
      <w:r w:rsidR="00FA446C" w:rsidRPr="00E22D3C">
        <w:rPr>
          <w:rFonts w:ascii="Times New Roman" w:hAnsi="Times New Roman"/>
          <w:color w:val="0070C0"/>
          <w:sz w:val="24"/>
          <w:szCs w:val="24"/>
          <w:lang w:val="tt-RU"/>
        </w:rPr>
        <w:t>.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бик шат</w:t>
      </w:r>
      <w:r w:rsid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.-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Я очень</w:t>
      </w:r>
      <w:r w:rsidR="00393576">
        <w:rPr>
          <w:rFonts w:ascii="Times New Roman" w:hAnsi="Times New Roman"/>
          <w:sz w:val="24"/>
          <w:szCs w:val="24"/>
          <w:lang w:val="tt-RU"/>
        </w:rPr>
        <w:t xml:space="preserve"> рад (рада)</w:t>
      </w:r>
    </w:p>
    <w:p w:rsidR="00FA446C" w:rsidRPr="00393576" w:rsidRDefault="00FA446C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шәп, бик яхшы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.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Очень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хорошо.</w:t>
      </w:r>
    </w:p>
    <w:p w:rsidR="00947237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Игътибарыгыз өчен зур рәхмәт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Боль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шое спасибо за внимание.</w:t>
      </w:r>
    </w:p>
    <w:p w:rsidR="0054265D" w:rsidRPr="00393576" w:rsidRDefault="00947237" w:rsidP="00093889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нинди матур!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Ты так</w:t>
      </w:r>
      <w:r w:rsidR="00393576" w:rsidRPr="00393576">
        <w:rPr>
          <w:rFonts w:ascii="Times New Roman" w:hAnsi="Times New Roman"/>
          <w:sz w:val="24"/>
          <w:szCs w:val="24"/>
          <w:lang w:val="tt-RU"/>
        </w:rPr>
        <w:t>(такая)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красива!</w:t>
      </w:r>
    </w:p>
    <w:p w:rsidR="00393576" w:rsidRDefault="00A901C0" w:rsidP="00E02100">
      <w:pPr>
        <w:rPr>
          <w:b/>
          <w:bCs/>
          <w:u w:val="single"/>
        </w:rPr>
      </w:pPr>
      <w:r w:rsidRPr="00393576">
        <w:rPr>
          <w:u w:val="single"/>
          <w:lang w:val="tt-RU"/>
        </w:rPr>
        <w:lastRenderedPageBreak/>
        <w:t xml:space="preserve"> </w:t>
      </w:r>
    </w:p>
    <w:p w:rsidR="00BC04D8" w:rsidRPr="00E22D3C" w:rsidRDefault="00E02100" w:rsidP="00E02100">
      <w:pPr>
        <w:rPr>
          <w:color w:val="0070C0"/>
          <w:u w:val="single"/>
          <w:lang w:val="tt-RU"/>
        </w:rPr>
      </w:pPr>
      <w:r w:rsidRPr="00E22D3C">
        <w:rPr>
          <w:b/>
          <w:bCs/>
          <w:color w:val="0070C0"/>
          <w:u w:val="single"/>
        </w:rPr>
        <w:t xml:space="preserve">Жилище. </w:t>
      </w:r>
      <w:r w:rsidRPr="00E22D3C">
        <w:rPr>
          <w:color w:val="0070C0"/>
          <w:u w:val="single"/>
          <w:lang w:val="tt-RU"/>
        </w:rPr>
        <w:t xml:space="preserve">     </w:t>
      </w:r>
    </w:p>
    <w:p w:rsidR="00E02100" w:rsidRPr="00393576" w:rsidRDefault="00E02100" w:rsidP="00E02100">
      <w:pPr>
        <w:rPr>
          <w:b/>
          <w:bCs/>
          <w:u w:val="single"/>
          <w:lang w:val="tt-RU"/>
        </w:rPr>
      </w:pPr>
      <w:r w:rsidRPr="00393576">
        <w:rPr>
          <w:u w:val="single"/>
          <w:lang w:val="tt-RU"/>
        </w:rPr>
        <w:t xml:space="preserve">                                                             </w:t>
      </w:r>
    </w:p>
    <w:p w:rsidR="00E02100" w:rsidRPr="00393576" w:rsidRDefault="00E02100" w:rsidP="00E02100">
      <w:r w:rsidRPr="00393576">
        <w:rPr>
          <w:lang w:val="tt-RU"/>
        </w:rPr>
        <w:t xml:space="preserve">Өй , йорт – дом                                                                                                                                                 </w:t>
      </w:r>
    </w:p>
    <w:p w:rsidR="00E02100" w:rsidRPr="00393576" w:rsidRDefault="00E02100" w:rsidP="00E02100">
      <w:proofErr w:type="spellStart"/>
      <w:r w:rsidRPr="00393576">
        <w:t>Урам</w:t>
      </w:r>
      <w:proofErr w:type="spellEnd"/>
      <w:r w:rsidRPr="00393576">
        <w:t xml:space="preserve"> – улица                                                 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Баскыч – лестница                                            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Кат – этаж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Почмак – угол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Бүлмә –</w:t>
      </w:r>
      <w:r w:rsidR="00E02100" w:rsidRPr="00393576">
        <w:rPr>
          <w:lang w:val="tt-RU"/>
        </w:rPr>
        <w:t xml:space="preserve"> комната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Балалар бүлмәсе – детская комната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Пәрдә –</w:t>
      </w:r>
      <w:r w:rsidR="00E02100" w:rsidRPr="00393576">
        <w:rPr>
          <w:lang w:val="tt-RU"/>
        </w:rPr>
        <w:t xml:space="preserve"> занавеска</w:t>
      </w:r>
    </w:p>
    <w:p w:rsidR="00E02100" w:rsidRPr="00393576" w:rsidRDefault="00393576" w:rsidP="00E02100">
      <w:pPr>
        <w:rPr>
          <w:lang w:val="tt-RU"/>
        </w:rPr>
      </w:pPr>
      <w:r>
        <w:rPr>
          <w:lang w:val="tt-RU"/>
        </w:rPr>
        <w:t xml:space="preserve">Палас – палас.  </w:t>
      </w:r>
      <w:r w:rsidR="00E02100" w:rsidRPr="00393576">
        <w:rPr>
          <w:lang w:val="tt-RU"/>
        </w:rPr>
        <w:t>Келәм – ковер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Көзге – зеркало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Урындык – стул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Өстәл – стол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Аш өстәле – обеденный стол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Язу өстәле – письменный стол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Җиһаз – мебель,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обстановка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Тәрәзә </w:t>
      </w:r>
      <w:r w:rsidR="00BC04D8" w:rsidRPr="00393576">
        <w:rPr>
          <w:lang w:val="tt-RU"/>
        </w:rPr>
        <w:t>–-</w:t>
      </w:r>
      <w:r w:rsidR="00393576">
        <w:rPr>
          <w:lang w:val="tt-RU"/>
        </w:rPr>
        <w:t xml:space="preserve">окно.   </w:t>
      </w:r>
      <w:r w:rsidRPr="00393576">
        <w:rPr>
          <w:lang w:val="tt-RU"/>
        </w:rPr>
        <w:t>Пыяла – стекло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Тәрәзә төбе – подоконник</w:t>
      </w:r>
    </w:p>
    <w:p w:rsidR="00393576" w:rsidRPr="00393576" w:rsidRDefault="00393576" w:rsidP="00393576">
      <w:pPr>
        <w:rPr>
          <w:lang w:val="tt-RU"/>
        </w:rPr>
      </w:pPr>
      <w:r w:rsidRPr="00393576">
        <w:rPr>
          <w:lang w:val="tt-RU"/>
        </w:rPr>
        <w:t xml:space="preserve">Ишек – дверь.    </w:t>
      </w:r>
      <w:r w:rsidR="00E02100" w:rsidRPr="00393576">
        <w:rPr>
          <w:lang w:val="tt-RU"/>
        </w:rPr>
        <w:t>Йозак – замок</w:t>
      </w:r>
      <w:r w:rsidRPr="00393576">
        <w:rPr>
          <w:lang w:val="tt-RU"/>
        </w:rPr>
        <w:t>.  Ачкыч – ключ.  Ачарга – открывать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Идән – пол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Күрше – сосед</w:t>
      </w:r>
    </w:p>
    <w:p w:rsidR="00E02100" w:rsidRPr="00393576" w:rsidRDefault="00E02100" w:rsidP="00E02100">
      <w:pPr>
        <w:rPr>
          <w:lang w:val="tt-RU"/>
        </w:rPr>
      </w:pPr>
      <w:proofErr w:type="spellStart"/>
      <w:r w:rsidRPr="00393576">
        <w:t>Кайда</w:t>
      </w:r>
      <w:proofErr w:type="spellEnd"/>
      <w:r w:rsidRPr="00393576">
        <w:t xml:space="preserve"> </w:t>
      </w:r>
      <w:proofErr w:type="spellStart"/>
      <w:r w:rsidRPr="00393576">
        <w:t>торасыз</w:t>
      </w:r>
      <w:proofErr w:type="spellEnd"/>
      <w:proofErr w:type="gramStart"/>
      <w:r w:rsidRPr="00393576">
        <w:t xml:space="preserve"> ?</w:t>
      </w:r>
      <w:proofErr w:type="gramEnd"/>
      <w:r w:rsidRPr="00393576">
        <w:t xml:space="preserve"> – Где живете</w:t>
      </w:r>
      <w:proofErr w:type="gramStart"/>
      <w:r w:rsidRPr="00393576">
        <w:t xml:space="preserve"> </w:t>
      </w:r>
      <w:r w:rsidRPr="00393576">
        <w:rPr>
          <w:lang w:val="tt-RU"/>
        </w:rPr>
        <w:t>?</w:t>
      </w:r>
      <w:proofErr w:type="gramEnd"/>
    </w:p>
    <w:p w:rsidR="00E02100" w:rsidRPr="00393576" w:rsidRDefault="00E02100" w:rsidP="00E02100">
      <w:r w:rsidRPr="00393576">
        <w:rPr>
          <w:lang w:val="tt-RU"/>
        </w:rPr>
        <w:t>Өегез зурмы ? – Большой ли дом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Ничә бүлмәле ? – Сколько комнат ?                                                            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Өегездә лифт бармы ? – Есть ли лифт в доме? 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Бүлмәгездә ничә тәрәзә? –</w:t>
      </w:r>
      <w:r w:rsidR="00E02100" w:rsidRPr="00393576">
        <w:rPr>
          <w:lang w:val="tt-RU"/>
        </w:rPr>
        <w:t>Сколько окон в вашей комнате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Ишекне биклә әле – Запри дверь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Тәрәзәне ач әле 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– Открой - ка   окно</w:t>
      </w:r>
    </w:p>
    <w:p w:rsidR="00093889" w:rsidRPr="00393576" w:rsidRDefault="00E02100" w:rsidP="00093889">
      <w:pPr>
        <w:rPr>
          <w:lang w:val="tt-RU"/>
        </w:rPr>
      </w:pPr>
      <w:r w:rsidRPr="00393576">
        <w:rPr>
          <w:lang w:val="tt-RU"/>
        </w:rPr>
        <w:t xml:space="preserve">Ачкычың бармы ? – Есть ли у тебя ключ ?     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E22D3C" w:rsidRDefault="00E02100" w:rsidP="00093889">
      <w:pPr>
        <w:rPr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 xml:space="preserve">Здоровье. У врача. </w:t>
      </w:r>
      <w:r w:rsidR="00BC04D8" w:rsidRPr="00E22D3C">
        <w:rPr>
          <w:b/>
          <w:bCs/>
          <w:color w:val="0070C0"/>
          <w:lang w:val="tt-RU"/>
        </w:rPr>
        <w:t xml:space="preserve"> </w:t>
      </w:r>
      <w:r w:rsidRPr="00E22D3C">
        <w:rPr>
          <w:b/>
          <w:bCs/>
          <w:color w:val="0070C0"/>
          <w:lang w:val="tt-RU"/>
        </w:rPr>
        <w:t>Аптека</w:t>
      </w:r>
      <w:r w:rsidRPr="00E22D3C">
        <w:rPr>
          <w:color w:val="0070C0"/>
          <w:lang w:val="tt-RU"/>
        </w:rPr>
        <w:t xml:space="preserve"> .</w:t>
      </w:r>
    </w:p>
    <w:p w:rsidR="00BC04D8" w:rsidRPr="00393576" w:rsidRDefault="00BC04D8" w:rsidP="00093889">
      <w:pPr>
        <w:rPr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Сәламәт – здоров.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Авыру – больной.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Авырта – болит.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Кулымны кистем – Руку порезал.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Баш әйләнә –</w:t>
      </w:r>
      <w:r w:rsidR="00E02100" w:rsidRPr="00393576">
        <w:rPr>
          <w:lang w:val="tt-RU"/>
        </w:rPr>
        <w:t xml:space="preserve"> Голова кружится.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Баш авырта – Голова болит.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Эч авырта – Живот болит.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Миңа салкын тиде – Я простыл.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Кан басымы югары – Давление высокое.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Температура бармы ? – Есть ли температура?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Рецепт бирегез әле. –</w:t>
      </w:r>
      <w:r w:rsidR="00E02100" w:rsidRPr="00393576">
        <w:rPr>
          <w:lang w:val="tt-RU"/>
        </w:rPr>
        <w:t>Дайте,пожалуйста</w:t>
      </w:r>
      <w:r w:rsidR="00E02100" w:rsidRPr="00393576">
        <w:t xml:space="preserve"> </w:t>
      </w:r>
      <w:r w:rsidR="00E02100" w:rsidRPr="00393576">
        <w:rPr>
          <w:lang w:val="tt-RU"/>
        </w:rPr>
        <w:t>,</w:t>
      </w:r>
      <w:r w:rsidR="00E02100" w:rsidRPr="00393576">
        <w:t xml:space="preserve"> </w:t>
      </w:r>
      <w:r w:rsidR="00E02100" w:rsidRPr="00393576">
        <w:rPr>
          <w:lang w:val="tt-RU"/>
        </w:rPr>
        <w:t>рецепт.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Дару – лекарство.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Бу дару бармы ? –Есть ли это лекарство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Оксана Борисовна кайсы палатада ята ? – В какой палате лежит Оксана Борисовна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Хәлегез ничек ? – Как чувствуете себя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Хәлең ничек ? –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Как чувствуешь себя ?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Хәлем әйбәт. –</w:t>
      </w:r>
      <w:r w:rsidR="00E02100" w:rsidRPr="00393576">
        <w:rPr>
          <w:lang w:val="tt-RU"/>
        </w:rPr>
        <w:t xml:space="preserve"> Самочувствие хорошее.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 xml:space="preserve">Хәле начар. – </w:t>
      </w:r>
      <w:r w:rsidR="00E02100" w:rsidRPr="00393576">
        <w:rPr>
          <w:lang w:val="tt-RU"/>
        </w:rPr>
        <w:t>Самочувствие плохое.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Палатага керергә ярыймы ? – Можно войти в палату?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Больницадан кайчан чыгаралар ? – Когда выпишут из больницы ?</w:t>
      </w:r>
    </w:p>
    <w:p w:rsidR="00E02100" w:rsidRPr="00393576" w:rsidRDefault="00E02100" w:rsidP="00E02100">
      <w:r w:rsidRPr="00393576">
        <w:rPr>
          <w:lang w:val="tt-RU"/>
        </w:rPr>
        <w:t>Табиб белән сөйләштегезме ? – Поговорили ли с врачом ?</w:t>
      </w:r>
    </w:p>
    <w:p w:rsidR="00393576" w:rsidRPr="00393576" w:rsidRDefault="00393576" w:rsidP="00093889">
      <w:pPr>
        <w:rPr>
          <w:b/>
          <w:bCs/>
          <w:lang w:val="tt-RU"/>
        </w:rPr>
      </w:pPr>
    </w:p>
    <w:p w:rsidR="0054265D" w:rsidRPr="00E22D3C" w:rsidRDefault="00E02100" w:rsidP="00093889">
      <w:pPr>
        <w:rPr>
          <w:b/>
          <w:bCs/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>Слова, выражающие родственные отношения.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Әни – мама.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Әти – папа.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Әнкәй – мамочка.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Әткәй – папочка.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Әтием – папа мой.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Әнием – мама моя.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Әби – бабушка.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Дәү әни – бабушка.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Дәү әти – дедушка.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Абый – брат,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дядя.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Апа – сестра,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тётя.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Бала – ребёнок.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Туган – родня.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E22D3C" w:rsidRDefault="00E02100" w:rsidP="00093889">
      <w:pPr>
        <w:rPr>
          <w:b/>
          <w:bCs/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>Слова , относящиеся к семейной жизни.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Егет – парень.</w:t>
      </w:r>
      <w:r w:rsidRPr="00393576">
        <w:t xml:space="preserve">                                      </w:t>
      </w:r>
      <w:r w:rsidRPr="00393576">
        <w:rPr>
          <w:lang w:val="tt-RU"/>
        </w:rPr>
        <w:t xml:space="preserve">    </w:t>
      </w:r>
      <w:r w:rsidRPr="00393576">
        <w:t xml:space="preserve"> </w:t>
      </w:r>
      <w:r w:rsidRPr="00393576">
        <w:rPr>
          <w:lang w:val="tt-RU"/>
        </w:rPr>
        <w:t xml:space="preserve">Гаилә </w:t>
      </w:r>
      <w:r w:rsidR="00BC04D8" w:rsidRPr="00393576">
        <w:rPr>
          <w:lang w:val="tt-RU"/>
        </w:rPr>
        <w:t>–-</w:t>
      </w:r>
      <w:r w:rsidRPr="00393576">
        <w:rPr>
          <w:lang w:val="tt-RU"/>
        </w:rPr>
        <w:t>семья.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Кыз – девочка,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 xml:space="preserve">девушка.       </w:t>
      </w:r>
      <w:r w:rsidR="00BC04D8" w:rsidRPr="00393576">
        <w:rPr>
          <w:lang w:val="tt-RU"/>
        </w:rPr>
        <w:t xml:space="preserve">                   Минем гаилә </w:t>
      </w:r>
      <w:r w:rsidRPr="00393576">
        <w:rPr>
          <w:lang w:val="tt-RU"/>
        </w:rPr>
        <w:t xml:space="preserve"> </w:t>
      </w:r>
      <w:r w:rsidR="00BC04D8" w:rsidRPr="00393576">
        <w:rPr>
          <w:lang w:val="tt-RU"/>
        </w:rPr>
        <w:t>–</w:t>
      </w:r>
      <w:r w:rsidRPr="00393576">
        <w:rPr>
          <w:lang w:val="tt-RU"/>
        </w:rPr>
        <w:t>моя семья.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Ир – муж.                                      </w:t>
      </w:r>
      <w:r w:rsidR="00BC04D8" w:rsidRPr="00393576">
        <w:rPr>
          <w:lang w:val="tt-RU"/>
        </w:rPr>
        <w:t xml:space="preserve">            Гаиләдә...кеше бар –</w:t>
      </w:r>
      <w:r w:rsidRPr="00393576">
        <w:rPr>
          <w:lang w:val="tt-RU"/>
        </w:rPr>
        <w:t xml:space="preserve"> В семье ...есть.</w:t>
      </w:r>
    </w:p>
    <w:p w:rsidR="00E02100" w:rsidRPr="00393576" w:rsidRDefault="00E02100" w:rsidP="00E02100">
      <w:r w:rsidRPr="00393576">
        <w:rPr>
          <w:lang w:val="tt-RU"/>
        </w:rPr>
        <w:t>Ирем – мой муж.                                      Исеме – зовут.</w:t>
      </w:r>
    </w:p>
    <w:p w:rsidR="00E02100" w:rsidRPr="00393576" w:rsidRDefault="00E02100" w:rsidP="00E02100">
      <w:r w:rsidRPr="00393576">
        <w:rPr>
          <w:lang w:val="tt-RU"/>
        </w:rPr>
        <w:t>Хатын – жена.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Кияүдә түгел – не замужем.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Кияүдә –</w:t>
      </w:r>
      <w:r w:rsidR="00E02100" w:rsidRPr="00393576">
        <w:rPr>
          <w:lang w:val="tt-RU"/>
        </w:rPr>
        <w:t xml:space="preserve"> замужем.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Кызым – дочка.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Улым – сын.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E22D3C" w:rsidRDefault="00E02100" w:rsidP="00093889">
      <w:pPr>
        <w:rPr>
          <w:b/>
          <w:bCs/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>Национальная принадлежность.</w:t>
      </w:r>
      <w:r w:rsidR="00BC04D8" w:rsidRPr="00E22D3C">
        <w:rPr>
          <w:b/>
          <w:bCs/>
          <w:color w:val="0070C0"/>
          <w:lang w:val="tt-RU"/>
        </w:rPr>
        <w:t xml:space="preserve"> </w:t>
      </w:r>
      <w:r w:rsidRPr="00E22D3C">
        <w:rPr>
          <w:b/>
          <w:bCs/>
          <w:color w:val="0070C0"/>
          <w:lang w:val="tt-RU"/>
        </w:rPr>
        <w:t>Язык.</w:t>
      </w:r>
    </w:p>
    <w:p w:rsidR="00BC04D8" w:rsidRPr="00393576" w:rsidRDefault="00BC04D8" w:rsidP="00E02100">
      <w:pPr>
        <w:rPr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Милләт – нация, национальность.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Тел – язык.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Татар теле – татарский язык.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Рус теле – русский язык.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Татарча – по - татарски.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Сез кайсы милләттән ? Какой вы национальности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Мин – рус. – Я русский.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Сез татарча беләсезме ? – Вы знаете по – татарски ?</w:t>
      </w:r>
    </w:p>
    <w:p w:rsidR="00A901C0" w:rsidRPr="00393576" w:rsidRDefault="00E02100" w:rsidP="00093889">
      <w:pPr>
        <w:rPr>
          <w:lang w:val="tt-RU"/>
        </w:rPr>
      </w:pPr>
      <w:r w:rsidRPr="00393576">
        <w:rPr>
          <w:lang w:val="tt-RU"/>
        </w:rPr>
        <w:t>Мин татар телен өйрәнәм – Я изучаю татарский язык.</w:t>
      </w:r>
    </w:p>
    <w:sectPr w:rsidR="00A901C0" w:rsidRPr="00393576" w:rsidSect="00535862">
      <w:pgSz w:w="11906" w:h="16838"/>
      <w:pgMar w:top="720" w:right="851" w:bottom="720" w:left="1021" w:header="709" w:footer="709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E02100"/>
    <w:rsid w:val="00093889"/>
    <w:rsid w:val="00122760"/>
    <w:rsid w:val="002342BE"/>
    <w:rsid w:val="00375128"/>
    <w:rsid w:val="00393576"/>
    <w:rsid w:val="004658CB"/>
    <w:rsid w:val="00477134"/>
    <w:rsid w:val="004949C7"/>
    <w:rsid w:val="004F0D74"/>
    <w:rsid w:val="00535862"/>
    <w:rsid w:val="0054265D"/>
    <w:rsid w:val="005445E8"/>
    <w:rsid w:val="005E12B2"/>
    <w:rsid w:val="006966CD"/>
    <w:rsid w:val="007211A5"/>
    <w:rsid w:val="007B68B0"/>
    <w:rsid w:val="007D42A0"/>
    <w:rsid w:val="00811849"/>
    <w:rsid w:val="00850A83"/>
    <w:rsid w:val="00873EEF"/>
    <w:rsid w:val="008E7200"/>
    <w:rsid w:val="00947237"/>
    <w:rsid w:val="009F7109"/>
    <w:rsid w:val="00A901C0"/>
    <w:rsid w:val="00AF5887"/>
    <w:rsid w:val="00B22FAE"/>
    <w:rsid w:val="00BC04D8"/>
    <w:rsid w:val="00C37F99"/>
    <w:rsid w:val="00C64B7B"/>
    <w:rsid w:val="00C81573"/>
    <w:rsid w:val="00CE707C"/>
    <w:rsid w:val="00D05410"/>
    <w:rsid w:val="00D17307"/>
    <w:rsid w:val="00E02100"/>
    <w:rsid w:val="00E22D3C"/>
    <w:rsid w:val="00EA7C97"/>
    <w:rsid w:val="00EE66F3"/>
    <w:rsid w:val="00EF467D"/>
    <w:rsid w:val="00F03253"/>
    <w:rsid w:val="00F50E5D"/>
    <w:rsid w:val="00F815B2"/>
    <w:rsid w:val="00FA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128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AF5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4;&#1077;&#1090;&#1072;\&#1056;&#1072;&#1073;&#1086;&#1095;&#1080;&#1081;%20&#1089;&#1090;&#1086;&#1083;\&#1056;&#1043;\&#1055;&#1072;&#1084;&#1103;&#1090;&#1082;&#1072;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Памятка1</Template>
  <TotalTime>5</TotalTime>
  <Pages>1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5</cp:revision>
  <cp:lastPrinted>2013-05-16T09:31:00Z</cp:lastPrinted>
  <dcterms:created xsi:type="dcterms:W3CDTF">2014-08-20T18:17:00Z</dcterms:created>
  <dcterms:modified xsi:type="dcterms:W3CDTF">2014-08-20T19:10:00Z</dcterms:modified>
</cp:coreProperties>
</file>